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3557E9" w14:textId="77777777" w:rsidR="007D6EF8" w:rsidRDefault="001D3743" w:rsidP="00D67B5D">
      <w:r>
        <w:t>Veuillez trouver, ci-après, le compte rendu d’activité pour ce trimestre.</w:t>
      </w:r>
    </w:p>
    <w:sdt>
      <w:sdtPr>
        <w:alias w:val="Comptes rendus trimestriels"/>
        <w:tag w:val="Sélectionnez le tableau à compléter"/>
        <w:id w:val="767245255"/>
        <w:lock w:val="sdtLocked"/>
        <w:placeholder>
          <w:docPart w:val="681AB755F1D24CD7B083F294D27F7239"/>
        </w:placeholder>
        <w:showingPlcHdr/>
        <w15:color w:val="993300"/>
        <w:docPartList>
          <w:docPartGallery w:val="Custom Tables"/>
          <w:docPartCategory w:val="Comptes rendus commerciaux"/>
        </w:docPartList>
      </w:sdtPr>
      <w:sdtEndPr/>
      <w:sdtContent>
        <w:p w14:paraId="7B7A6A32" w14:textId="77777777" w:rsidR="00FE038C" w:rsidRDefault="005A4548" w:rsidP="001D3743">
          <w:r w:rsidRPr="00FA1C7C">
            <w:rPr>
              <w:b/>
              <w:color w:val="FF0000"/>
              <w:sz w:val="28"/>
              <w:shd w:val="clear" w:color="auto" w:fill="FFFF00"/>
            </w:rPr>
            <w:t>Sélectionnez le tableau à insérer</w:t>
          </w:r>
        </w:p>
      </w:sdtContent>
    </w:sdt>
    <w:p w14:paraId="2248F73A" w14:textId="77777777" w:rsidR="007D6EF8" w:rsidRDefault="007D6EF8" w:rsidP="007D6EF8"/>
    <w:p w14:paraId="644137AC" w14:textId="77777777" w:rsidR="00D767DC" w:rsidRDefault="00D767DC" w:rsidP="007D6EF8"/>
    <w:p w14:paraId="3501A5E4" w14:textId="77777777" w:rsidR="00D767DC" w:rsidRPr="007D6EF8" w:rsidRDefault="00FA1C7C" w:rsidP="00FA1C7C">
      <w:pPr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1B45DE98" wp14:editId="0F8486C9">
                <wp:extent cx="1979295" cy="4152372"/>
                <wp:effectExtent l="0" t="635" r="1270" b="1270"/>
                <wp:docPr id="306" name="Forme automatiqu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1979295" cy="4152372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solidFill>
                          <a:schemeClr val="accent1"/>
                        </a:solidFill>
                      </wps:spPr>
                      <wps:txbx>
                        <w:txbxContent>
                          <w:p w14:paraId="5E402A39" w14:textId="77777777" w:rsidR="00FA1C7C" w:rsidRDefault="00073AB5" w:rsidP="00FA1C7C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hyperlink r:id="rId7" w:history="1">
                              <w:r w:rsidR="00FA1C7C" w:rsidRPr="000142E7">
                                <w:rPr>
                                  <w:rStyle w:val="Lienhypertexte"/>
                                  <w:rFonts w:asciiTheme="majorHAnsi" w:eastAsiaTheme="majorEastAsia" w:hAnsiTheme="majorHAnsi" w:cstheme="majorBidi"/>
                                  <w:i/>
                                  <w:iCs/>
                                  <w:sz w:val="28"/>
                                  <w:szCs w:val="28"/>
                                </w:rPr>
                                <w:t>Le tuto complet se trouve ici.</w:t>
                              </w:r>
                            </w:hyperlink>
                          </w:p>
                          <w:p w14:paraId="5EA0BC93" w14:textId="77777777" w:rsidR="00FA1C7C" w:rsidRDefault="00FA1C7C" w:rsidP="00FA1C7C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Ce document contient plusieurs tableaux définis dans les blocs de construction. Ces tableaux alimentent la liste déroulante ci-dessus.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1B45DE98" id="Forme automatique 2" o:spid="_x0000_s1026" style="width:155.85pt;height:326.95pt;rotation: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" fillcolor="#4f81bd [3204]" stroked="f">
                <v:textbox>
                  <w:txbxContent>
                    <w:p w14:paraId="5E402A39" w14:textId="77777777" w:rsidR="00FA1C7C" w:rsidRDefault="00073AB5" w:rsidP="00FA1C7C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</w:pPr>
                      <w:hyperlink r:id="rId8" w:history="1">
                        <w:r w:rsidR="00FA1C7C" w:rsidRPr="000142E7">
                          <w:rPr>
                            <w:rStyle w:val="Lienhypertexte"/>
                            <w:rFonts w:asciiTheme="majorHAnsi" w:eastAsiaTheme="majorEastAsia" w:hAnsiTheme="majorHAnsi" w:cstheme="majorBidi"/>
                            <w:i/>
                            <w:iCs/>
                            <w:sz w:val="28"/>
                            <w:szCs w:val="28"/>
                          </w:rPr>
                          <w:t>Le tuto complet se trouve ici.</w:t>
                        </w:r>
                      </w:hyperlink>
                    </w:p>
                    <w:p w14:paraId="5EA0BC93" w14:textId="77777777" w:rsidR="00FA1C7C" w:rsidRDefault="00FA1C7C" w:rsidP="00FA1C7C">
                      <w:pPr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>Ce document contient plusieurs tableaux définis dans les blocs de construction. Ces tableaux alimentent la liste déroulante ci-dessus.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sectPr w:rsidR="00D767DC" w:rsidRPr="007D6EF8" w:rsidSect="002E281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897968" w14:textId="77777777" w:rsidR="00073AB5" w:rsidRDefault="00073AB5" w:rsidP="006335C3">
      <w:pPr>
        <w:spacing w:after="0" w:line="240" w:lineRule="auto"/>
      </w:pPr>
      <w:r>
        <w:separator/>
      </w:r>
    </w:p>
  </w:endnote>
  <w:endnote w:type="continuationSeparator" w:id="0">
    <w:p w14:paraId="5693C9C9" w14:textId="77777777" w:rsidR="00073AB5" w:rsidRDefault="00073AB5" w:rsidP="006335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A36BD" w14:textId="77777777" w:rsidR="006335C3" w:rsidRDefault="006335C3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3AF235" w14:textId="77777777" w:rsidR="006335C3" w:rsidRDefault="006335C3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9F051C" w14:textId="77777777" w:rsidR="006335C3" w:rsidRDefault="006335C3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168B4D" w14:textId="77777777" w:rsidR="00073AB5" w:rsidRDefault="00073AB5" w:rsidP="006335C3">
      <w:pPr>
        <w:spacing w:after="0" w:line="240" w:lineRule="auto"/>
      </w:pPr>
      <w:r>
        <w:separator/>
      </w:r>
    </w:p>
  </w:footnote>
  <w:footnote w:type="continuationSeparator" w:id="0">
    <w:p w14:paraId="49B5AFC1" w14:textId="77777777" w:rsidR="00073AB5" w:rsidRDefault="00073AB5" w:rsidP="006335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74914" w14:textId="77777777" w:rsidR="006335C3" w:rsidRDefault="006335C3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88323555"/>
      <w:docPartObj>
        <w:docPartGallery w:val="Watermarks"/>
        <w:docPartUnique/>
      </w:docPartObj>
    </w:sdtPr>
    <w:sdtEndPr/>
    <w:sdtContent>
      <w:p w14:paraId="6C07A860" w14:textId="77777777" w:rsidR="006335C3" w:rsidRDefault="00073AB5">
        <w:pPr>
          <w:pStyle w:val="En-tte"/>
        </w:pPr>
        <w:r>
          <w:rPr>
            <w:lang w:val="es-MX" w:eastAsia="en-US"/>
          </w:rPr>
          <w:pict w14:anchorId="63A8CFFE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865780955" o:spid="_x0000_s2049" type="#_x0000_t136" style="position:absolute;margin-left:0;margin-top:0;width:666.55pt;height:102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Franklin Gothic Demi&quot;;font-size:1pt" string="http://faqword.com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7856F5" w14:textId="77777777" w:rsidR="006335C3" w:rsidRDefault="006335C3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isplayBackgroundShape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78B"/>
    <w:rsid w:val="00073AB5"/>
    <w:rsid w:val="0009678B"/>
    <w:rsid w:val="000D0414"/>
    <w:rsid w:val="00100103"/>
    <w:rsid w:val="00134A96"/>
    <w:rsid w:val="001D3743"/>
    <w:rsid w:val="00221656"/>
    <w:rsid w:val="002E2813"/>
    <w:rsid w:val="00420D24"/>
    <w:rsid w:val="004C3492"/>
    <w:rsid w:val="00556966"/>
    <w:rsid w:val="005A4548"/>
    <w:rsid w:val="006335C3"/>
    <w:rsid w:val="007775E6"/>
    <w:rsid w:val="00780D8B"/>
    <w:rsid w:val="007D6EF8"/>
    <w:rsid w:val="00810EEA"/>
    <w:rsid w:val="008768DE"/>
    <w:rsid w:val="009335E9"/>
    <w:rsid w:val="00934F50"/>
    <w:rsid w:val="00AB2529"/>
    <w:rsid w:val="00B91B57"/>
    <w:rsid w:val="00B93ACE"/>
    <w:rsid w:val="00C37E3F"/>
    <w:rsid w:val="00C87E68"/>
    <w:rsid w:val="00CB4B82"/>
    <w:rsid w:val="00D17178"/>
    <w:rsid w:val="00D67B5D"/>
    <w:rsid w:val="00D767DC"/>
    <w:rsid w:val="00E24DBB"/>
    <w:rsid w:val="00E719F5"/>
    <w:rsid w:val="00EC32EE"/>
    <w:rsid w:val="00F50909"/>
    <w:rsid w:val="00FA1C7C"/>
    <w:rsid w:val="00FE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8B5F1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C37E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40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C37E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C37E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C37E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C37E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C37E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C37E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C37E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C37E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37E3F"/>
    <w:rPr>
      <w:rFonts w:asciiTheme="majorHAnsi" w:eastAsiaTheme="majorEastAsia" w:hAnsiTheme="majorHAnsi" w:cstheme="majorBidi"/>
      <w:b/>
      <w:bCs/>
      <w:color w:val="365F91" w:themeColor="accent1" w:themeShade="BF"/>
      <w:sz w:val="40"/>
      <w:szCs w:val="28"/>
    </w:rPr>
  </w:style>
  <w:style w:type="character" w:customStyle="1" w:styleId="Titre2Car">
    <w:name w:val="Titre 2 Car"/>
    <w:basedOn w:val="Policepardfaut"/>
    <w:link w:val="Titre2"/>
    <w:uiPriority w:val="9"/>
    <w:semiHidden/>
    <w:rsid w:val="00C37E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C37E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re4Car">
    <w:name w:val="Titre 4 Car"/>
    <w:basedOn w:val="Policepardfaut"/>
    <w:link w:val="Titre4"/>
    <w:uiPriority w:val="9"/>
    <w:rsid w:val="00C37E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re5Car">
    <w:name w:val="Titre 5 Car"/>
    <w:basedOn w:val="Policepardfaut"/>
    <w:link w:val="Titre5"/>
    <w:uiPriority w:val="9"/>
    <w:rsid w:val="00C37E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rsid w:val="00C37E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rsid w:val="00C37E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rsid w:val="00C37E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rsid w:val="00C37E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C37E3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0D041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36"/>
      <w:szCs w:val="52"/>
    </w:rPr>
  </w:style>
  <w:style w:type="character" w:customStyle="1" w:styleId="TitreCar">
    <w:name w:val="Titre Car"/>
    <w:basedOn w:val="Policepardfaut"/>
    <w:link w:val="Titre"/>
    <w:uiPriority w:val="10"/>
    <w:rsid w:val="000D041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36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C37E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C37E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lev">
    <w:name w:val="Strong"/>
    <w:basedOn w:val="Policepardfaut"/>
    <w:uiPriority w:val="22"/>
    <w:qFormat/>
    <w:rsid w:val="00C37E3F"/>
    <w:rPr>
      <w:b/>
      <w:bCs/>
    </w:rPr>
  </w:style>
  <w:style w:type="character" w:styleId="Accentuation">
    <w:name w:val="Emphasis"/>
    <w:basedOn w:val="Policepardfaut"/>
    <w:uiPriority w:val="20"/>
    <w:qFormat/>
    <w:rsid w:val="00C37E3F"/>
    <w:rPr>
      <w:i/>
      <w:iCs/>
    </w:rPr>
  </w:style>
  <w:style w:type="paragraph" w:styleId="Sansinterligne">
    <w:name w:val="No Spacing"/>
    <w:uiPriority w:val="1"/>
    <w:qFormat/>
    <w:rsid w:val="00C37E3F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C37E3F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C37E3F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C37E3F"/>
    <w:rPr>
      <w:i/>
      <w:iCs/>
      <w:color w:val="000000" w:themeColor="text1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C37E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C37E3F"/>
    <w:rPr>
      <w:b/>
      <w:bCs/>
      <w:i/>
      <w:iCs/>
      <w:color w:val="4F81BD" w:themeColor="accent1"/>
    </w:rPr>
  </w:style>
  <w:style w:type="character" w:styleId="Accentuationlgre">
    <w:name w:val="Subtle Emphasis"/>
    <w:basedOn w:val="Policepardfaut"/>
    <w:uiPriority w:val="19"/>
    <w:qFormat/>
    <w:rsid w:val="00C37E3F"/>
    <w:rPr>
      <w:i/>
      <w:iCs/>
      <w:color w:val="808080" w:themeColor="text1" w:themeTint="7F"/>
    </w:rPr>
  </w:style>
  <w:style w:type="character" w:styleId="Accentuationintense">
    <w:name w:val="Intense Emphasis"/>
    <w:basedOn w:val="Policepardfaut"/>
    <w:uiPriority w:val="21"/>
    <w:qFormat/>
    <w:rsid w:val="00C37E3F"/>
    <w:rPr>
      <w:b/>
      <w:bCs/>
      <w:i/>
      <w:iCs/>
      <w:color w:val="4F81BD" w:themeColor="accent1"/>
    </w:rPr>
  </w:style>
  <w:style w:type="character" w:styleId="Rfrencelgre">
    <w:name w:val="Subtle Reference"/>
    <w:basedOn w:val="Policepardfaut"/>
    <w:uiPriority w:val="31"/>
    <w:qFormat/>
    <w:rsid w:val="00C37E3F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C37E3F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C37E3F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C37E3F"/>
    <w:pPr>
      <w:outlineLvl w:val="9"/>
    </w:pPr>
  </w:style>
  <w:style w:type="paragraph" w:customStyle="1" w:styleId="titi">
    <w:name w:val="titi"/>
    <w:basedOn w:val="Normal"/>
    <w:rsid w:val="00D67B5D"/>
    <w:rPr>
      <w:b/>
      <w:sz w:val="52"/>
    </w:rPr>
  </w:style>
  <w:style w:type="table" w:customStyle="1" w:styleId="B2MediumGrid3Accent2">
    <w:name w:val="B2 Medium Grid 3 Accent 2"/>
    <w:basedOn w:val="TableauNormal"/>
    <w:uiPriority w:val="69"/>
    <w:rsid w:val="00F5090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C0504D" w:themeColor="accent2"/>
          <w:left w:val="single" w:sz="8" w:space="0" w:color="FFFFFF" w:themeColor="background1"/>
          <w:bottom w:val="single" w:sz="8" w:space="0" w:color="C0504D" w:themeColor="accent2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Listefonce-Accent4">
    <w:name w:val="Dark List Accent 4"/>
    <w:basedOn w:val="TableauNormal"/>
    <w:uiPriority w:val="70"/>
    <w:rsid w:val="0055696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efonce-Accent3">
    <w:name w:val="Dark List Accent 3"/>
    <w:basedOn w:val="TableauNormal"/>
    <w:uiPriority w:val="70"/>
    <w:rsid w:val="0055696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Grillemoyenne3-Accent1">
    <w:name w:val="Medium Grid 3 Accent 1"/>
    <w:basedOn w:val="TableauNormal"/>
    <w:uiPriority w:val="69"/>
    <w:rsid w:val="0055696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lemoyenne3-Accent3">
    <w:name w:val="Medium Grid 3 Accent 3"/>
    <w:basedOn w:val="TableauNormal"/>
    <w:uiPriority w:val="69"/>
    <w:rsid w:val="0055696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lemoyenne3-Accent4">
    <w:name w:val="Medium Grid 3 Accent 4"/>
    <w:basedOn w:val="TableauNormal"/>
    <w:uiPriority w:val="69"/>
    <w:rsid w:val="00FE038C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character" w:styleId="Textedelespacerserv">
    <w:name w:val="Placeholder Text"/>
    <w:basedOn w:val="Policepardfaut"/>
    <w:uiPriority w:val="99"/>
    <w:semiHidden/>
    <w:rsid w:val="007D6EF8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D6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D6EF8"/>
    <w:rPr>
      <w:rFonts w:ascii="Tahoma" w:hAnsi="Tahoma" w:cs="Tahoma"/>
      <w:sz w:val="16"/>
      <w:szCs w:val="16"/>
      <w:lang w:val="fr-FR"/>
    </w:rPr>
  </w:style>
  <w:style w:type="table" w:styleId="Grilledutableau">
    <w:name w:val="Table Grid"/>
    <w:basedOn w:val="TableauNormal"/>
    <w:uiPriority w:val="59"/>
    <w:rsid w:val="00B91B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Grille4-Accentuation2">
    <w:name w:val="Grid Table 4 Accent 2"/>
    <w:basedOn w:val="TableauNormal"/>
    <w:uiPriority w:val="49"/>
    <w:rsid w:val="000D0414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character" w:styleId="Lienhypertexte">
    <w:name w:val="Hyperlink"/>
    <w:basedOn w:val="Policepardfaut"/>
    <w:uiPriority w:val="99"/>
    <w:unhideWhenUsed/>
    <w:rsid w:val="00FA1C7C"/>
    <w:rPr>
      <w:color w:val="0000FF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6335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335C3"/>
  </w:style>
  <w:style w:type="paragraph" w:styleId="Pieddepage">
    <w:name w:val="footer"/>
    <w:basedOn w:val="Normal"/>
    <w:link w:val="PieddepageCar"/>
    <w:uiPriority w:val="99"/>
    <w:unhideWhenUsed/>
    <w:rsid w:val="006335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335C3"/>
  </w:style>
  <w:style w:type="character" w:styleId="Lienhypertextesuivivisit">
    <w:name w:val="FollowedHyperlink"/>
    <w:basedOn w:val="Policepardfaut"/>
    <w:uiPriority w:val="99"/>
    <w:semiHidden/>
    <w:unhideWhenUsed/>
    <w:rsid w:val="008768D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qword.com/index.php/word/tutos/tutos-2007-2016/669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faqword.com/index.php/word/tutos/tutos-2007-2016/669" TargetMode="Externa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Premier trimestre"/>
        <w:style w:val="Normal"/>
        <w:category>
          <w:name w:val="Comptes rendus commerciaux"/>
          <w:gallery w:val="custTbls"/>
        </w:category>
        <w:behaviors>
          <w:behavior w:val="content"/>
        </w:behaviors>
        <w:description w:val="compte rendu 1er trimestre"/>
        <w:guid w:val="{BF211E1E-1473-4F89-B329-8F4DDD6EC9BB}"/>
      </w:docPartPr>
      <w:docPartBody>
        <w:p w:rsidR="0087118D" w:rsidRPr="00F50909" w:rsidRDefault="0087118D" w:rsidP="00D67B5D">
          <w:pPr>
            <w:rPr>
              <w:rStyle w:val="Accentuationintense"/>
            </w:rPr>
          </w:pPr>
          <w:r>
            <w:rPr>
              <w:rStyle w:val="Accentuationintense"/>
            </w:rPr>
            <w:t>Premier trimestre</w:t>
          </w:r>
        </w:p>
        <w:tbl>
          <w:tblPr>
            <w:tblStyle w:val="B2MediumGrid3Accent2"/>
            <w:tblW w:w="0" w:type="auto"/>
            <w:tblLook w:val="04A0" w:firstRow="1" w:lastRow="0" w:firstColumn="1" w:lastColumn="0" w:noHBand="0" w:noVBand="1"/>
          </w:tblPr>
          <w:tblGrid>
            <w:gridCol w:w="2263"/>
            <w:gridCol w:w="2263"/>
            <w:gridCol w:w="2263"/>
            <w:gridCol w:w="2263"/>
          </w:tblGrid>
          <w:tr w:rsidR="0087118D" w:rsidTr="00F3013B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303" w:type="dxa"/>
              </w:tcPr>
              <w:p w:rsidR="0087118D" w:rsidRDefault="0087118D" w:rsidP="00F3013B">
                <w:pPr>
                  <w:jc w:val="center"/>
                </w:pPr>
                <w:r>
                  <w:t>Nom du vendeur</w:t>
                </w: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Janvier</w:t>
                </w: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Février</w:t>
                </w: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mars</w:t>
                </w:r>
              </w:p>
            </w:tc>
          </w:tr>
          <w:tr w:rsidR="0087118D" w:rsidTr="00F3013B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303" w:type="dxa"/>
              </w:tcPr>
              <w:p w:rsidR="0087118D" w:rsidRDefault="0087118D" w:rsidP="00F3013B">
                <w:r>
                  <w:t>Pierre DUVAL</w:t>
                </w: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</w:tr>
          <w:tr w:rsidR="0087118D" w:rsidTr="00F3013B"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303" w:type="dxa"/>
              </w:tcPr>
              <w:p w:rsidR="0087118D" w:rsidRDefault="0087118D" w:rsidP="00F3013B">
                <w:r>
                  <w:t>Sandrine LELONG</w:t>
                </w: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</w:tr>
          <w:tr w:rsidR="0087118D" w:rsidTr="00F3013B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303" w:type="dxa"/>
              </w:tcPr>
              <w:p w:rsidR="0087118D" w:rsidRDefault="0087118D" w:rsidP="00F3013B">
                <w:r>
                  <w:t>Sylvie NORMAND</w:t>
                </w: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</w:tr>
        </w:tbl>
        <w:p w:rsidR="00982626" w:rsidRDefault="00982626"/>
      </w:docPartBody>
    </w:docPart>
    <w:docPart>
      <w:docPartPr>
        <w:name w:val="Troisième trimestre"/>
        <w:style w:val="Normal"/>
        <w:category>
          <w:name w:val="Comptes rendus commerciaux"/>
          <w:gallery w:val="custTbls"/>
        </w:category>
        <w:behaviors>
          <w:behavior w:val="content"/>
        </w:behaviors>
        <w:description w:val="compte rendu 3e trimestre"/>
        <w:guid w:val="{35DDD0FA-D85A-4D55-9647-F5885CD66B71}"/>
      </w:docPartPr>
      <w:docPartBody>
        <w:p w:rsidR="0087118D" w:rsidRPr="00F50909" w:rsidRDefault="0087118D" w:rsidP="00D67B5D">
          <w:pPr>
            <w:rPr>
              <w:rStyle w:val="Accentuationintense"/>
            </w:rPr>
          </w:pPr>
          <w:r>
            <w:rPr>
              <w:rStyle w:val="Accentuationintense"/>
            </w:rPr>
            <w:t>Troisième trimestre</w:t>
          </w:r>
        </w:p>
        <w:tbl>
          <w:tblPr>
            <w:tblStyle w:val="Grillemoyenne3-Accent1"/>
            <w:tblW w:w="0" w:type="auto"/>
            <w:tblLook w:val="04A0" w:firstRow="1" w:lastRow="0" w:firstColumn="1" w:lastColumn="0" w:noHBand="0" w:noVBand="1"/>
          </w:tblPr>
          <w:tblGrid>
            <w:gridCol w:w="2263"/>
            <w:gridCol w:w="2263"/>
            <w:gridCol w:w="2263"/>
            <w:gridCol w:w="2263"/>
          </w:tblGrid>
          <w:tr w:rsidR="0087118D" w:rsidTr="00556966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303" w:type="dxa"/>
              </w:tcPr>
              <w:p w:rsidR="0087118D" w:rsidRDefault="0087118D" w:rsidP="00F3013B">
                <w:pPr>
                  <w:jc w:val="center"/>
                </w:pPr>
                <w:r>
                  <w:t>Nom du vendeur</w:t>
                </w: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Juillet</w:t>
                </w: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Août</w:t>
                </w: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Septembre</w:t>
                </w:r>
              </w:p>
            </w:tc>
          </w:tr>
          <w:tr w:rsidR="0087118D" w:rsidTr="00556966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303" w:type="dxa"/>
              </w:tcPr>
              <w:p w:rsidR="0087118D" w:rsidRDefault="0087118D" w:rsidP="00F3013B">
                <w:r>
                  <w:t>Pierre DUVAL</w:t>
                </w: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</w:tr>
          <w:tr w:rsidR="0087118D" w:rsidTr="00556966"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303" w:type="dxa"/>
              </w:tcPr>
              <w:p w:rsidR="0087118D" w:rsidRDefault="0087118D" w:rsidP="00F3013B">
                <w:r>
                  <w:t>Sandrine LELONG</w:t>
                </w: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</w:tr>
          <w:tr w:rsidR="0087118D" w:rsidTr="00556966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303" w:type="dxa"/>
              </w:tcPr>
              <w:p w:rsidR="0087118D" w:rsidRDefault="0087118D" w:rsidP="00F3013B">
                <w:r>
                  <w:t>Sylvie NORMAND</w:t>
                </w: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</w:tr>
        </w:tbl>
        <w:p w:rsidR="00982626" w:rsidRDefault="00982626"/>
      </w:docPartBody>
    </w:docPart>
    <w:docPart>
      <w:docPartPr>
        <w:name w:val="Deuxième trimestre"/>
        <w:style w:val="Normal"/>
        <w:category>
          <w:name w:val="Comptes rendus commerciaux"/>
          <w:gallery w:val="custTbls"/>
        </w:category>
        <w:behaviors>
          <w:behavior w:val="content"/>
        </w:behaviors>
        <w:description w:val="compte rendu deuxième trimestre"/>
        <w:guid w:val="{65556BF2-6136-40AF-BC9A-CE15B93F436C}"/>
      </w:docPartPr>
      <w:docPartBody>
        <w:p w:rsidR="0087118D" w:rsidRPr="00F50909" w:rsidRDefault="0087118D" w:rsidP="00D67B5D">
          <w:pPr>
            <w:rPr>
              <w:rStyle w:val="Accentuationintense"/>
            </w:rPr>
          </w:pPr>
          <w:r>
            <w:rPr>
              <w:rStyle w:val="Accentuationintense"/>
            </w:rPr>
            <w:t>Deuxième trimestre</w:t>
          </w:r>
        </w:p>
        <w:tbl>
          <w:tblPr>
            <w:tblStyle w:val="Grillemoyenne3-Accent3"/>
            <w:tblW w:w="0" w:type="auto"/>
            <w:tblLook w:val="04A0" w:firstRow="1" w:lastRow="0" w:firstColumn="1" w:lastColumn="0" w:noHBand="0" w:noVBand="1"/>
          </w:tblPr>
          <w:tblGrid>
            <w:gridCol w:w="2263"/>
            <w:gridCol w:w="2263"/>
            <w:gridCol w:w="2263"/>
            <w:gridCol w:w="2263"/>
          </w:tblGrid>
          <w:tr w:rsidR="0087118D" w:rsidTr="00556966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303" w:type="dxa"/>
              </w:tcPr>
              <w:p w:rsidR="0087118D" w:rsidRDefault="0087118D" w:rsidP="00F3013B">
                <w:pPr>
                  <w:jc w:val="center"/>
                </w:pPr>
                <w:r>
                  <w:t>Nom du vendeur</w:t>
                </w: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Avril</w:t>
                </w: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Mai</w:t>
                </w: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Juin</w:t>
                </w:r>
              </w:p>
            </w:tc>
          </w:tr>
          <w:tr w:rsidR="0087118D" w:rsidTr="00556966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303" w:type="dxa"/>
              </w:tcPr>
              <w:p w:rsidR="0087118D" w:rsidRDefault="0087118D" w:rsidP="00F3013B">
                <w:r>
                  <w:t>Pierre DUVAL</w:t>
                </w: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</w:tr>
          <w:tr w:rsidR="0087118D" w:rsidTr="00556966"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303" w:type="dxa"/>
              </w:tcPr>
              <w:p w:rsidR="0087118D" w:rsidRDefault="0087118D" w:rsidP="00F3013B">
                <w:r>
                  <w:t>Sandrine LELONG</w:t>
                </w: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</w:tr>
          <w:tr w:rsidR="0087118D" w:rsidTr="00556966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303" w:type="dxa"/>
              </w:tcPr>
              <w:p w:rsidR="0087118D" w:rsidRDefault="0087118D" w:rsidP="00F3013B">
                <w:r>
                  <w:t>Sylvie NORMAND</w:t>
                </w: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</w:tr>
        </w:tbl>
        <w:p w:rsidR="00982626" w:rsidRDefault="00982626"/>
      </w:docPartBody>
    </w:docPart>
    <w:docPart>
      <w:docPartPr>
        <w:name w:val="Quatrième trimestre"/>
        <w:style w:val="Normal"/>
        <w:category>
          <w:name w:val="Comptes rendus commerciaux"/>
          <w:gallery w:val="custTbls"/>
        </w:category>
        <w:behaviors>
          <w:behavior w:val="content"/>
        </w:behaviors>
        <w:description w:val="compte rendu 4e trimestre"/>
        <w:guid w:val="{F43C7585-0964-4894-A988-EDD17ED12435}"/>
      </w:docPartPr>
      <w:docPartBody>
        <w:p w:rsidR="0087118D" w:rsidRPr="00F50909" w:rsidRDefault="0087118D" w:rsidP="00D67B5D">
          <w:pPr>
            <w:rPr>
              <w:rStyle w:val="Accentuationintense"/>
            </w:rPr>
          </w:pPr>
          <w:r>
            <w:rPr>
              <w:rStyle w:val="Accentuationintense"/>
            </w:rPr>
            <w:t>Quatrième trimestre</w:t>
          </w:r>
        </w:p>
        <w:tbl>
          <w:tblPr>
            <w:tblStyle w:val="Grillemoyenne3-Accent4"/>
            <w:tblW w:w="0" w:type="auto"/>
            <w:tblLook w:val="04A0" w:firstRow="1" w:lastRow="0" w:firstColumn="1" w:lastColumn="0" w:noHBand="0" w:noVBand="1"/>
          </w:tblPr>
          <w:tblGrid>
            <w:gridCol w:w="2263"/>
            <w:gridCol w:w="2263"/>
            <w:gridCol w:w="2263"/>
            <w:gridCol w:w="2263"/>
          </w:tblGrid>
          <w:tr w:rsidR="0087118D" w:rsidTr="00FE038C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303" w:type="dxa"/>
              </w:tcPr>
              <w:p w:rsidR="0087118D" w:rsidRDefault="0087118D" w:rsidP="00F3013B">
                <w:pPr>
                  <w:jc w:val="center"/>
                </w:pPr>
                <w:r>
                  <w:t>Nom du vendeur</w:t>
                </w: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Octobre</w:t>
                </w: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Novembre</w:t>
                </w: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t>Décembre</w:t>
                </w:r>
              </w:p>
            </w:tc>
          </w:tr>
          <w:tr w:rsidR="0087118D" w:rsidTr="00FE038C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303" w:type="dxa"/>
              </w:tcPr>
              <w:p w:rsidR="0087118D" w:rsidRDefault="0087118D" w:rsidP="00F3013B">
                <w:r>
                  <w:t>Pierre DUVAL</w:t>
                </w: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</w:tr>
          <w:tr w:rsidR="0087118D" w:rsidTr="00FE038C"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303" w:type="dxa"/>
              </w:tcPr>
              <w:p w:rsidR="0087118D" w:rsidRDefault="0087118D" w:rsidP="00F3013B">
                <w:r>
                  <w:t>Sandrine LELONG</w:t>
                </w: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</w:tr>
          <w:tr w:rsidR="0087118D" w:rsidTr="00FE038C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303" w:type="dxa"/>
              </w:tcPr>
              <w:p w:rsidR="0087118D" w:rsidRDefault="0087118D" w:rsidP="00F3013B">
                <w:r>
                  <w:t>Sylvie NORMAND</w:t>
                </w: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2303" w:type="dxa"/>
              </w:tcPr>
              <w:p w:rsidR="0087118D" w:rsidRDefault="0087118D" w:rsidP="00F3013B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</w:tr>
        </w:tbl>
        <w:p w:rsidR="00982626" w:rsidRDefault="00982626"/>
      </w:docPartBody>
    </w:docPart>
    <w:docPart>
      <w:docPartPr>
        <w:name w:val="681AB755F1D24CD7B083F294D27F723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F3F45C7-FBAB-4E4F-95F3-4BC6664A59BD}"/>
      </w:docPartPr>
      <w:docPartBody>
        <w:p w:rsidR="00982626" w:rsidRDefault="00F17368" w:rsidP="0087118D">
          <w:pPr>
            <w:pStyle w:val="681AB755F1D24CD7B083F294D27F7239"/>
          </w:pPr>
          <w:r>
            <w:t>Sélectionnez le tableau à insérer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18D"/>
    <w:rsid w:val="00247970"/>
    <w:rsid w:val="004641FF"/>
    <w:rsid w:val="006E0982"/>
    <w:rsid w:val="00703618"/>
    <w:rsid w:val="007A5F38"/>
    <w:rsid w:val="0087118D"/>
    <w:rsid w:val="00982626"/>
    <w:rsid w:val="00B524FD"/>
    <w:rsid w:val="00CC6820"/>
    <w:rsid w:val="00F17368"/>
    <w:rsid w:val="00F80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626"/>
    <w:rPr>
      <w:rFonts w:cs="Times New Roman"/>
      <w:sz w:val="3276"/>
      <w:szCs w:val="327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Accentuationintense">
    <w:name w:val="Intense Emphasis"/>
    <w:basedOn w:val="Policepardfaut"/>
    <w:uiPriority w:val="21"/>
    <w:qFormat/>
    <w:rsid w:val="0087118D"/>
    <w:rPr>
      <w:b/>
      <w:bCs/>
      <w:i/>
      <w:iCs/>
      <w:color w:val="4472C4" w:themeColor="accent1"/>
    </w:rPr>
  </w:style>
  <w:style w:type="table" w:customStyle="1" w:styleId="B2MediumGrid3Accent2">
    <w:name w:val="B2 Medium Grid 3 Accent 2"/>
    <w:basedOn w:val="TableauNormal"/>
    <w:uiPriority w:val="69"/>
    <w:rsid w:val="0087118D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ED7D31" w:themeColor="accent2"/>
          <w:left w:val="single" w:sz="8" w:space="0" w:color="FFFFFF" w:themeColor="background1"/>
          <w:bottom w:val="single" w:sz="8" w:space="0" w:color="ED7D31" w:themeColor="accent2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Listefonce-Accent4">
    <w:name w:val="Dark List Accent 4"/>
    <w:basedOn w:val="TableauNormal"/>
    <w:uiPriority w:val="70"/>
    <w:rsid w:val="0087118D"/>
    <w:pPr>
      <w:spacing w:after="0" w:line="240" w:lineRule="auto"/>
    </w:pPr>
    <w:rPr>
      <w:rFonts w:eastAsiaTheme="minorHAnsi"/>
      <w:color w:val="FFFFFF" w:themeColor="background1"/>
      <w:lang w:bidi="en-US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Listefonce-Accent3">
    <w:name w:val="Dark List Accent 3"/>
    <w:basedOn w:val="TableauNormal"/>
    <w:uiPriority w:val="70"/>
    <w:rsid w:val="0087118D"/>
    <w:pPr>
      <w:spacing w:after="0" w:line="240" w:lineRule="auto"/>
    </w:pPr>
    <w:rPr>
      <w:rFonts w:eastAsiaTheme="minorHAnsi"/>
      <w:color w:val="FFFFFF" w:themeColor="background1"/>
      <w:lang w:bidi="en-US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Grillemoyenne3-Accent1">
    <w:name w:val="Medium Grid 3 Accent 1"/>
    <w:basedOn w:val="TableauNormal"/>
    <w:uiPriority w:val="69"/>
    <w:rsid w:val="0087118D"/>
    <w:pPr>
      <w:spacing w:after="0" w:line="240" w:lineRule="auto"/>
    </w:pPr>
    <w:rPr>
      <w:rFonts w:eastAsiaTheme="minorHAnsi"/>
      <w:lang w:bidi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1" w:themeFillTint="7F"/>
      </w:tcPr>
    </w:tblStylePr>
  </w:style>
  <w:style w:type="table" w:styleId="Grillemoyenne3-Accent3">
    <w:name w:val="Medium Grid 3 Accent 3"/>
    <w:basedOn w:val="TableauNormal"/>
    <w:uiPriority w:val="69"/>
    <w:rsid w:val="0087118D"/>
    <w:pPr>
      <w:spacing w:after="0" w:line="240" w:lineRule="auto"/>
    </w:pPr>
    <w:rPr>
      <w:rFonts w:eastAsiaTheme="minorHAnsi"/>
      <w:lang w:bidi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Grillemoyenne3-Accent4">
    <w:name w:val="Medium Grid 3 Accent 4"/>
    <w:basedOn w:val="TableauNormal"/>
    <w:uiPriority w:val="69"/>
    <w:rsid w:val="0087118D"/>
    <w:pPr>
      <w:spacing w:after="0" w:line="240" w:lineRule="auto"/>
    </w:pPr>
    <w:rPr>
      <w:rFonts w:eastAsiaTheme="minorHAnsi"/>
      <w:lang w:bidi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character" w:styleId="Textedelespacerserv">
    <w:name w:val="Placeholder Text"/>
    <w:basedOn w:val="Policepardfaut"/>
    <w:uiPriority w:val="99"/>
    <w:semiHidden/>
    <w:rsid w:val="00F17368"/>
    <w:rPr>
      <w:color w:val="808080"/>
    </w:rPr>
  </w:style>
  <w:style w:type="paragraph" w:customStyle="1" w:styleId="681AB755F1D24CD7B083F294D27F7239">
    <w:name w:val="681AB755F1D24CD7B083F294D27F7239"/>
    <w:rsid w:val="0087118D"/>
    <w:rPr>
      <w:rFonts w:eastAsiaTheme="minorHAnsi"/>
      <w:lang w:val="fr-FR" w:bidi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69F03D84-2FD4-4259-BFF9-EC23F1B13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fc_03.dotx</Template>
  <TotalTime>1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faqword@faqword.com</dc:creator>
  <cp:lastModifiedBy>faq word .com</cp:lastModifiedBy>
  <cp:revision>2</cp:revision>
  <dcterms:created xsi:type="dcterms:W3CDTF">2016-08-20T21:51:00Z</dcterms:created>
  <dcterms:modified xsi:type="dcterms:W3CDTF">2021-01-03T22:38:00Z</dcterms:modified>
</cp:coreProperties>
</file>